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"/>
        <w:gridCol w:w="886"/>
        <w:gridCol w:w="1160"/>
        <w:gridCol w:w="2689"/>
        <w:gridCol w:w="1607"/>
        <w:gridCol w:w="2327"/>
      </w:tblGrid>
      <w:tr w:rsidR="0090596C" w:rsidRPr="0090596C" w14:paraId="2B63E399" w14:textId="77777777" w:rsidTr="0090596C">
        <w:sdt>
          <w:sdtPr>
            <w:id w:val="1259331922"/>
            <w:placeholder>
              <w:docPart w:val="BE4FFB89A8434038BBCA21E838722397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2F3BFCF4" w14:textId="77777777" w:rsidR="00650259" w:rsidRPr="0090596C" w:rsidRDefault="0090596C" w:rsidP="0090596C">
                <w:pPr>
                  <w:pStyle w:val="Heading1"/>
                </w:pPr>
                <w:r w:rsidRPr="0090596C">
                  <w:t>Student Info</w:t>
                </w:r>
              </w:p>
            </w:tc>
          </w:sdtContent>
        </w:sdt>
      </w:tr>
      <w:tr w:rsidR="00650259" w:rsidRPr="00846B76" w14:paraId="73F330E7" w14:textId="77777777" w:rsidTr="0090596C">
        <w:sdt>
          <w:sdtPr>
            <w:id w:val="1621259925"/>
            <w:placeholder>
              <w:docPart w:val="A5CB316F753846B3AAE07E7F23B5B679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321F3EF2" w14:textId="77777777" w:rsidR="00650259" w:rsidRPr="00846B76" w:rsidRDefault="0090596C" w:rsidP="0090596C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3BEA60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A56C335" w14:textId="77777777" w:rsidTr="0090596C">
        <w:sdt>
          <w:sdtPr>
            <w:id w:val="-1470592894"/>
            <w:placeholder>
              <w:docPart w:val="694507A50F4F48AB8142CB930B809FD4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53A80521" w14:textId="77777777" w:rsidR="00650259" w:rsidRPr="00846B76" w:rsidRDefault="0090596C" w:rsidP="0090596C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FD99C8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5A01A15" w14:textId="77777777" w:rsidTr="0090596C">
        <w:tc>
          <w:tcPr>
            <w:tcW w:w="1334" w:type="pct"/>
            <w:gridSpan w:val="3"/>
            <w:vAlign w:val="bottom"/>
          </w:tcPr>
          <w:p w14:paraId="3D8B8BEA" w14:textId="77777777" w:rsidR="00650259" w:rsidRPr="00D571CE" w:rsidRDefault="00D571CE" w:rsidP="00D571CE">
            <w:pPr>
              <w:pStyle w:val="NormalIndent"/>
              <w:rPr>
                <w:sz w:val="24"/>
                <w:szCs w:val="24"/>
              </w:rPr>
            </w:pPr>
            <w:r w:rsidRPr="00D571CE">
              <w:rPr>
                <w:sz w:val="24"/>
                <w:szCs w:val="24"/>
              </w:rPr>
              <w:t>Age</w:t>
            </w:r>
            <w:r w:rsidR="009E0743" w:rsidRPr="00D571CE">
              <w:rPr>
                <w:sz w:val="24"/>
                <w:szCs w:val="24"/>
              </w:rPr>
              <w:t>/</w:t>
            </w:r>
            <w:r w:rsidRPr="00D571CE">
              <w:rPr>
                <w:sz w:val="24"/>
                <w:szCs w:val="24"/>
              </w:rPr>
              <w:t>Grade/School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D836AA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0BD48EA" w14:textId="77777777" w:rsidTr="0090596C">
        <w:sdt>
          <w:sdtPr>
            <w:id w:val="572943512"/>
            <w:placeholder>
              <w:docPart w:val="1E314FCD3DC445BBB2BCD62C5701117B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0A156A0E" w14:textId="77777777" w:rsidR="00650259" w:rsidRDefault="0090596C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292471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71DF503" w14:textId="77777777" w:rsidTr="0090596C">
        <w:sdt>
          <w:sdtPr>
            <w:id w:val="-521243642"/>
            <w:placeholder>
              <w:docPart w:val="D0F801AF063E445985DA32158FD7229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28A32F06" w14:textId="7777777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74FAFF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D2EE3BE" w14:textId="77777777" w:rsidTr="0090596C">
        <w:sdt>
          <w:sdtPr>
            <w:id w:val="83577009"/>
            <w:placeholder>
              <w:docPart w:val="CE74848A4C97483496BFE1D6DDBDB3AB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034D57F9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4934A3CE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vAlign w:val="bottom"/>
          </w:tcPr>
          <w:p w14:paraId="037CE019" w14:textId="77777777" w:rsidR="00650259" w:rsidRPr="00846B76" w:rsidRDefault="00650259" w:rsidP="009E0743"/>
        </w:tc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68ADC36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C6DADC7" w14:textId="77777777" w:rsidTr="0090596C">
        <w:sdt>
          <w:sdtPr>
            <w:id w:val="-965116832"/>
            <w:placeholder>
              <w:docPart w:val="A21CA8C00A22436B9C0F4C0F01916612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3AE3E43D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3B7C78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D187936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6B0862F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0D4C81B" w14:textId="77777777" w:rsidTr="0090596C">
        <w:sdt>
          <w:sdtPr>
            <w:id w:val="-1908759595"/>
            <w:placeholder>
              <w:docPart w:val="C7018816F864416EBBBF6282DA224B7B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0EEEF90B" w14:textId="77777777" w:rsidR="00650259" w:rsidRPr="0090596C" w:rsidRDefault="0090596C" w:rsidP="0090596C">
                <w:pPr>
                  <w:pStyle w:val="Heading1"/>
                </w:pPr>
                <w:r>
                  <w:t>Parent 1 Info</w:t>
                </w:r>
              </w:p>
            </w:tc>
          </w:sdtContent>
        </w:sdt>
      </w:tr>
      <w:tr w:rsidR="00650259" w:rsidRPr="00846B76" w14:paraId="5D083644" w14:textId="77777777" w:rsidTr="0090596C">
        <w:sdt>
          <w:sdtPr>
            <w:id w:val="1384843028"/>
            <w:placeholder>
              <w:docPart w:val="9BA6BE7397B04C72809EED8A49C4357F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7E0D749E" w14:textId="77777777" w:rsidR="00650259" w:rsidRPr="00846B76" w:rsidRDefault="0090596C" w:rsidP="00F52451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53FD62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73EF428" w14:textId="77777777" w:rsidTr="0090596C">
        <w:sdt>
          <w:sdtPr>
            <w:id w:val="1166290108"/>
            <w:placeholder>
              <w:docPart w:val="9BDBA9F1243546D1A2A59FBA60509697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1F16B834" w14:textId="77777777" w:rsidR="00650259" w:rsidRPr="00846B76" w:rsidRDefault="0090596C" w:rsidP="00F52451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A5732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86762F1" w14:textId="77777777" w:rsidTr="0090596C">
        <w:tc>
          <w:tcPr>
            <w:tcW w:w="1334" w:type="pct"/>
            <w:gridSpan w:val="3"/>
            <w:vAlign w:val="bottom"/>
          </w:tcPr>
          <w:p w14:paraId="452998B1" w14:textId="77777777" w:rsidR="00650259" w:rsidRDefault="009E0743" w:rsidP="009E0743">
            <w:pPr>
              <w:pStyle w:val="NormalIndent"/>
            </w:pPr>
            <w:r>
              <w:t>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D3A95F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E159101" w14:textId="77777777" w:rsidR="00650259" w:rsidRDefault="00650259" w:rsidP="009E0743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68B7F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A72C74A" w14:textId="77777777" w:rsidTr="0090596C">
        <w:sdt>
          <w:sdtPr>
            <w:id w:val="1334104394"/>
            <w:placeholder>
              <w:docPart w:val="E92AE0B03C9047169ED1C7D4F13C69AE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714B7EF4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8525AD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1111DA3" w14:textId="77777777" w:rsidTr="00F52451">
        <w:tc>
          <w:tcPr>
            <w:tcW w:w="769" w:type="pct"/>
            <w:gridSpan w:val="2"/>
            <w:vAlign w:val="bottom"/>
          </w:tcPr>
          <w:p w14:paraId="705420BF" w14:textId="77777777" w:rsidR="00650259" w:rsidRPr="00846B76" w:rsidRDefault="00650259" w:rsidP="0090596C">
            <w:pPr>
              <w:spacing w:before="120"/>
              <w:ind w:left="698"/>
            </w:pPr>
            <w:r w:rsidRPr="00650259">
              <w:rPr>
                <w:sz w:val="36"/>
              </w:rPr>
              <w:sym w:font="Wingdings 2" w:char="F0A3"/>
            </w:r>
          </w:p>
        </w:tc>
        <w:tc>
          <w:tcPr>
            <w:tcW w:w="4231" w:type="pct"/>
            <w:gridSpan w:val="4"/>
            <w:vAlign w:val="bottom"/>
          </w:tcPr>
          <w:p w14:paraId="6679286F" w14:textId="77777777" w:rsidR="00650259" w:rsidRPr="00846B76" w:rsidRDefault="009E0743" w:rsidP="009E0743">
            <w:r>
              <w:t>Permission to publish child’s name and essay</w:t>
            </w:r>
          </w:p>
        </w:tc>
      </w:tr>
      <w:tr w:rsidR="00650259" w:rsidRPr="00846B76" w14:paraId="6F1E76AC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8AAE4F6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FC3A471" w14:textId="77777777" w:rsidTr="0090596C">
        <w:bookmarkStart w:id="0" w:name="_Hlk521325947" w:displacedByCustomXml="next"/>
        <w:sdt>
          <w:sdtPr>
            <w:id w:val="-1631782448"/>
            <w:placeholder>
              <w:docPart w:val="91E2C4F514414D89BFB367EFA164C50E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7EBBA55C" w14:textId="77777777" w:rsidR="00650259" w:rsidRPr="0090596C" w:rsidRDefault="0090596C" w:rsidP="0090596C">
                <w:pPr>
                  <w:pStyle w:val="Heading1"/>
                </w:pPr>
                <w:r w:rsidRPr="0090596C">
                  <w:t>Parent 2 Info</w:t>
                </w:r>
              </w:p>
            </w:tc>
          </w:sdtContent>
        </w:sdt>
      </w:tr>
      <w:tr w:rsidR="00650259" w:rsidRPr="00846B76" w14:paraId="2EB96E78" w14:textId="77777777" w:rsidTr="0090596C">
        <w:bookmarkEnd w:id="0" w:displacedByCustomXml="next"/>
        <w:sdt>
          <w:sdtPr>
            <w:id w:val="-2047821762"/>
            <w:placeholder>
              <w:docPart w:val="54E79FF8CBAE48839BEAB7F0B0FB6147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0F888428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342A4D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52DA6BA" w14:textId="77777777" w:rsidTr="0090596C">
        <w:sdt>
          <w:sdtPr>
            <w:id w:val="-1368443858"/>
            <w:placeholder>
              <w:docPart w:val="9EDCA228E4AD4404B07BD88713F81EC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1ACFC033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0D1D6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9F63B77" w14:textId="77777777" w:rsidTr="0090596C">
        <w:tc>
          <w:tcPr>
            <w:tcW w:w="1334" w:type="pct"/>
            <w:gridSpan w:val="3"/>
            <w:vAlign w:val="bottom"/>
          </w:tcPr>
          <w:p w14:paraId="6361EAC9" w14:textId="77777777" w:rsidR="00650259" w:rsidRPr="00F52451" w:rsidRDefault="009E0743" w:rsidP="009E0743">
            <w:pPr>
              <w:pStyle w:val="NormalIndent"/>
            </w:pPr>
            <w:r>
              <w:t>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790A38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489E115" w14:textId="77777777" w:rsidR="00650259" w:rsidRPr="00F52451" w:rsidRDefault="00650259" w:rsidP="009E0743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8CBB3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3A69149" w14:textId="77777777" w:rsidTr="0090596C">
        <w:sdt>
          <w:sdtPr>
            <w:id w:val="-1359804501"/>
            <w:placeholder>
              <w:docPart w:val="4646EBA259914E95B3793FFEB06EC7EF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06541708" w14:textId="77777777" w:rsidR="00650259" w:rsidRPr="00F52451" w:rsidRDefault="00F52451" w:rsidP="00F52451">
                <w:pPr>
                  <w:pStyle w:val="NormalIndent"/>
                </w:pPr>
                <w:r w:rsidRPr="00F52451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304365E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6C007276" w14:textId="77777777" w:rsidTr="007F7B5D">
        <w:tc>
          <w:tcPr>
            <w:tcW w:w="769" w:type="pct"/>
            <w:gridSpan w:val="2"/>
            <w:vAlign w:val="bottom"/>
          </w:tcPr>
          <w:p w14:paraId="18206EE5" w14:textId="77777777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231" w:type="pct"/>
            <w:gridSpan w:val="4"/>
            <w:vAlign w:val="bottom"/>
          </w:tcPr>
          <w:p w14:paraId="2F4B04B5" w14:textId="77777777" w:rsidR="00E677FE" w:rsidRDefault="009E0743" w:rsidP="009E0743">
            <w:pPr>
              <w:spacing w:before="120"/>
            </w:pPr>
            <w:r>
              <w:t>Permission to publish child’s name and essay</w:t>
            </w:r>
          </w:p>
        </w:tc>
      </w:tr>
      <w:tr w:rsidR="00650259" w:rsidRPr="00846B76" w14:paraId="12795C9F" w14:textId="77777777" w:rsidTr="007F7B5D">
        <w:tc>
          <w:tcPr>
            <w:tcW w:w="1334" w:type="pct"/>
            <w:gridSpan w:val="3"/>
            <w:vAlign w:val="bottom"/>
          </w:tcPr>
          <w:p w14:paraId="6834097B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2F5CB430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67C6DD7F" w14:textId="77777777" w:rsidTr="0090596C">
        <w:tc>
          <w:tcPr>
            <w:tcW w:w="337" w:type="pct"/>
            <w:vAlign w:val="bottom"/>
          </w:tcPr>
          <w:p w14:paraId="54E308AA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5"/>
            <w:vAlign w:val="bottom"/>
          </w:tcPr>
          <w:p w14:paraId="24D057D9" w14:textId="33DE9F79" w:rsidR="00E677FE" w:rsidRPr="00E677FE" w:rsidRDefault="009E0743" w:rsidP="00F947CF">
            <w:pPr>
              <w:spacing w:before="120"/>
            </w:pPr>
            <w:r>
              <w:t>202</w:t>
            </w:r>
            <w:r w:rsidR="00641C76">
              <w:t>4</w:t>
            </w:r>
            <w:r>
              <w:t xml:space="preserve"> </w:t>
            </w:r>
            <w:r w:rsidR="003972CF">
              <w:t xml:space="preserve">Graduating Senior:  </w:t>
            </w:r>
            <w:r>
              <w:t xml:space="preserve"> College Name____________________________</w:t>
            </w:r>
          </w:p>
        </w:tc>
      </w:tr>
    </w:tbl>
    <w:p w14:paraId="532C3DC8" w14:textId="77777777" w:rsidR="00CE6104" w:rsidRPr="0090596C" w:rsidRDefault="00CE6104" w:rsidP="00A618FB">
      <w:pPr>
        <w:spacing w:after="0"/>
        <w:rPr>
          <w:sz w:val="12"/>
          <w:szCs w:val="16"/>
        </w:rPr>
      </w:pPr>
    </w:p>
    <w:sectPr w:rsidR="00CE6104" w:rsidRPr="0090596C" w:rsidSect="00BB4AD9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3CC3E" w14:textId="77777777" w:rsidR="00BB4AD9" w:rsidRDefault="00BB4AD9" w:rsidP="00650259">
      <w:pPr>
        <w:spacing w:after="0" w:line="240" w:lineRule="auto"/>
      </w:pPr>
      <w:r>
        <w:separator/>
      </w:r>
    </w:p>
  </w:endnote>
  <w:endnote w:type="continuationSeparator" w:id="0">
    <w:p w14:paraId="7DF7AB69" w14:textId="77777777" w:rsidR="00BB4AD9" w:rsidRDefault="00BB4AD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28E1D9-D1CC-4D05-B75C-AC94C183965A}"/>
    <w:embedBold r:id="rId2" w:fontKey="{E4320254-7E68-4DA7-AFE0-D4A8746C6F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2EB5453-DD01-4543-AD07-7E03E14C409E}"/>
    <w:embedBold r:id="rId4" w:fontKey="{92B5670C-2A9A-4971-96FE-9F4682582452}"/>
    <w:embedItalic r:id="rId5" w:fontKey="{A348C90F-B395-4096-BB51-BECC0E072E5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5316F7C-FE4B-45AF-9969-F492EFD5425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E0E0950F-D03B-44BD-AA6E-3FB280359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972CF" w:rsidRPr="007F7B5D" w14:paraId="72D262BF" w14:textId="77777777" w:rsidTr="00C4167A">
      <w:tc>
        <w:tcPr>
          <w:tcW w:w="4675" w:type="dxa"/>
          <w:vAlign w:val="center"/>
        </w:tcPr>
        <w:p w14:paraId="2F5FF5C3" w14:textId="77777777" w:rsidR="007F7B5D" w:rsidRDefault="009E0743" w:rsidP="009E074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Submit Form to:  </w:t>
          </w:r>
          <w:hyperlink r:id="rId1" w:history="1">
            <w:r w:rsidRPr="00340E27">
              <w:rPr>
                <w:rStyle w:val="Hyperlink"/>
                <w:sz w:val="18"/>
                <w:szCs w:val="24"/>
              </w:rPr>
              <w:t>sallygyoung@hotmail.com</w:t>
            </w:r>
          </w:hyperlink>
          <w:r>
            <w:rPr>
              <w:sz w:val="18"/>
              <w:szCs w:val="24"/>
            </w:rPr>
            <w:t xml:space="preserve">  or </w:t>
          </w:r>
        </w:p>
        <w:p w14:paraId="0F64072B" w14:textId="77777777" w:rsidR="009E0743" w:rsidRPr="007F7B5D" w:rsidRDefault="009E0743" w:rsidP="009E074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Mail to:  BENV Kiwanis:  PO Box 53 Mill Hall, PA  17751</w:t>
          </w:r>
        </w:p>
      </w:tc>
      <w:tc>
        <w:tcPr>
          <w:tcW w:w="4675" w:type="dxa"/>
          <w:vAlign w:val="center"/>
        </w:tcPr>
        <w:p w14:paraId="0B73C17C" w14:textId="77777777" w:rsidR="007F7B5D" w:rsidRPr="007F7B5D" w:rsidRDefault="009E0743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81DC3DD" wp14:editId="48EFA10B">
                <wp:extent cx="2362200" cy="714650"/>
                <wp:effectExtent l="0" t="0" r="0" b="952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ENV Horizontal KI OFFICIAL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7783" cy="758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233C24" w14:textId="77777777" w:rsidR="0090596C" w:rsidRDefault="0090596C" w:rsidP="003972C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7B5BB" w14:textId="77777777" w:rsidR="00BB4AD9" w:rsidRDefault="00BB4AD9" w:rsidP="00650259">
      <w:pPr>
        <w:spacing w:after="0" w:line="240" w:lineRule="auto"/>
      </w:pPr>
      <w:r>
        <w:separator/>
      </w:r>
    </w:p>
  </w:footnote>
  <w:footnote w:type="continuationSeparator" w:id="0">
    <w:p w14:paraId="3160B575" w14:textId="77777777" w:rsidR="00BB4AD9" w:rsidRDefault="00BB4AD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134"/>
      <w:gridCol w:w="5136"/>
    </w:tblGrid>
    <w:tr w:rsidR="003972CF" w14:paraId="19182968" w14:textId="77777777" w:rsidTr="009E0743">
      <w:trPr>
        <w:trHeight w:val="990"/>
      </w:trPr>
      <w:tc>
        <w:tcPr>
          <w:tcW w:w="4134" w:type="dxa"/>
          <w:vAlign w:val="center"/>
        </w:tcPr>
        <w:p w14:paraId="105A3DA9" w14:textId="77777777" w:rsidR="0090596C" w:rsidRDefault="003972CF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01B96457" wp14:editId="404AFECD">
                <wp:extent cx="2095500" cy="142875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essay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083" cy="14421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6" w:type="dxa"/>
          <w:vAlign w:val="center"/>
        </w:tcPr>
        <w:p w14:paraId="70FC460C" w14:textId="77777777" w:rsidR="0090596C" w:rsidRPr="0090596C" w:rsidRDefault="009E0743" w:rsidP="009E0743">
          <w:pPr>
            <w:pStyle w:val="Header"/>
          </w:pPr>
          <w:r>
            <w:t>Essay Contest Entry Form</w:t>
          </w:r>
        </w:p>
      </w:tc>
    </w:tr>
    <w:bookmarkEnd w:id="1"/>
  </w:tbl>
  <w:p w14:paraId="4EF935C0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08506750">
    <w:abstractNumId w:val="11"/>
  </w:num>
  <w:num w:numId="2" w16cid:durableId="1244417689">
    <w:abstractNumId w:val="7"/>
  </w:num>
  <w:num w:numId="3" w16cid:durableId="1274898891">
    <w:abstractNumId w:val="15"/>
  </w:num>
  <w:num w:numId="4" w16cid:durableId="932013479">
    <w:abstractNumId w:val="12"/>
  </w:num>
  <w:num w:numId="5" w16cid:durableId="1476876524">
    <w:abstractNumId w:val="13"/>
  </w:num>
  <w:num w:numId="6" w16cid:durableId="1767185721">
    <w:abstractNumId w:val="19"/>
  </w:num>
  <w:num w:numId="7" w16cid:durableId="957100949">
    <w:abstractNumId w:val="6"/>
  </w:num>
  <w:num w:numId="8" w16cid:durableId="576476561">
    <w:abstractNumId w:val="10"/>
  </w:num>
  <w:num w:numId="9" w16cid:durableId="274679047">
    <w:abstractNumId w:val="17"/>
  </w:num>
  <w:num w:numId="10" w16cid:durableId="1176845943">
    <w:abstractNumId w:val="1"/>
  </w:num>
  <w:num w:numId="11" w16cid:durableId="1706903424">
    <w:abstractNumId w:val="5"/>
  </w:num>
  <w:num w:numId="12" w16cid:durableId="268390237">
    <w:abstractNumId w:val="0"/>
  </w:num>
  <w:num w:numId="13" w16cid:durableId="2000963769">
    <w:abstractNumId w:val="2"/>
  </w:num>
  <w:num w:numId="14" w16cid:durableId="807822540">
    <w:abstractNumId w:val="9"/>
  </w:num>
  <w:num w:numId="15" w16cid:durableId="1050376337">
    <w:abstractNumId w:val="8"/>
  </w:num>
  <w:num w:numId="16" w16cid:durableId="754519529">
    <w:abstractNumId w:val="16"/>
  </w:num>
  <w:num w:numId="17" w16cid:durableId="1526946646">
    <w:abstractNumId w:val="3"/>
  </w:num>
  <w:num w:numId="18" w16cid:durableId="458719180">
    <w:abstractNumId w:val="21"/>
  </w:num>
  <w:num w:numId="19" w16cid:durableId="1815833745">
    <w:abstractNumId w:val="18"/>
  </w:num>
  <w:num w:numId="20" w16cid:durableId="1489862050">
    <w:abstractNumId w:val="14"/>
  </w:num>
  <w:num w:numId="21" w16cid:durableId="1980500564">
    <w:abstractNumId w:val="20"/>
  </w:num>
  <w:num w:numId="22" w16cid:durableId="74862063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743"/>
    <w:rsid w:val="000456E1"/>
    <w:rsid w:val="00052382"/>
    <w:rsid w:val="0006568A"/>
    <w:rsid w:val="00076F0F"/>
    <w:rsid w:val="00084253"/>
    <w:rsid w:val="000D1F49"/>
    <w:rsid w:val="00146678"/>
    <w:rsid w:val="001727CA"/>
    <w:rsid w:val="002928D0"/>
    <w:rsid w:val="002C56E6"/>
    <w:rsid w:val="003250D9"/>
    <w:rsid w:val="00361E11"/>
    <w:rsid w:val="003972CF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1281"/>
    <w:rsid w:val="005F2035"/>
    <w:rsid w:val="005F7990"/>
    <w:rsid w:val="00607488"/>
    <w:rsid w:val="0063739C"/>
    <w:rsid w:val="00641C76"/>
    <w:rsid w:val="00650259"/>
    <w:rsid w:val="00757EDF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25F16"/>
    <w:rsid w:val="00940E73"/>
    <w:rsid w:val="0098597D"/>
    <w:rsid w:val="009E0743"/>
    <w:rsid w:val="009F619A"/>
    <w:rsid w:val="009F6DDE"/>
    <w:rsid w:val="00A370A8"/>
    <w:rsid w:val="00A618FB"/>
    <w:rsid w:val="00B1266A"/>
    <w:rsid w:val="00BB4AD9"/>
    <w:rsid w:val="00BD4753"/>
    <w:rsid w:val="00BD5CB1"/>
    <w:rsid w:val="00BE62EE"/>
    <w:rsid w:val="00C003BA"/>
    <w:rsid w:val="00C14140"/>
    <w:rsid w:val="00C46878"/>
    <w:rsid w:val="00CB4A51"/>
    <w:rsid w:val="00CC284A"/>
    <w:rsid w:val="00CD4532"/>
    <w:rsid w:val="00CD47B0"/>
    <w:rsid w:val="00CD70CE"/>
    <w:rsid w:val="00CE6104"/>
    <w:rsid w:val="00CE7918"/>
    <w:rsid w:val="00D16163"/>
    <w:rsid w:val="00D571CE"/>
    <w:rsid w:val="00DA6EF2"/>
    <w:rsid w:val="00DB3FAD"/>
    <w:rsid w:val="00E139C4"/>
    <w:rsid w:val="00E61975"/>
    <w:rsid w:val="00E61C09"/>
    <w:rsid w:val="00E677FE"/>
    <w:rsid w:val="00EB3B58"/>
    <w:rsid w:val="00EC7359"/>
    <w:rsid w:val="00EE3054"/>
    <w:rsid w:val="00F00606"/>
    <w:rsid w:val="00F01256"/>
    <w:rsid w:val="00F52451"/>
    <w:rsid w:val="00F947C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06A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sallygyoung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t1.AUTOSOFT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4FFB89A8434038BBCA21E838722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4811E-905F-45EB-AA1B-B24074558BA5}"/>
      </w:docPartPr>
      <w:docPartBody>
        <w:p w:rsidR="007E49D8" w:rsidRDefault="0041046A">
          <w:pPr>
            <w:pStyle w:val="BE4FFB89A8434038BBCA21E838722397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A5CB316F753846B3AAE07E7F23B5B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AFF12-E59D-4FC9-B463-E58A979457F8}"/>
      </w:docPartPr>
      <w:docPartBody>
        <w:p w:rsidR="007E49D8" w:rsidRDefault="0041046A">
          <w:pPr>
            <w:pStyle w:val="A5CB316F753846B3AAE07E7F23B5B679"/>
          </w:pPr>
          <w:r w:rsidRPr="0090596C">
            <w:t>First Name</w:t>
          </w:r>
        </w:p>
      </w:docPartBody>
    </w:docPart>
    <w:docPart>
      <w:docPartPr>
        <w:name w:val="694507A50F4F48AB8142CB930B809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7419D-546D-45F8-A05B-CC6A0800A1D4}"/>
      </w:docPartPr>
      <w:docPartBody>
        <w:p w:rsidR="007E49D8" w:rsidRDefault="0041046A">
          <w:pPr>
            <w:pStyle w:val="694507A50F4F48AB8142CB930B809FD4"/>
          </w:pPr>
          <w:r w:rsidRPr="0090596C">
            <w:t>Last Name</w:t>
          </w:r>
        </w:p>
      </w:docPartBody>
    </w:docPart>
    <w:docPart>
      <w:docPartPr>
        <w:name w:val="1E314FCD3DC445BBB2BCD62C57011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6E9B8-D7D6-495C-9AEF-574ADCC03348}"/>
      </w:docPartPr>
      <w:docPartBody>
        <w:p w:rsidR="007E49D8" w:rsidRDefault="0041046A">
          <w:pPr>
            <w:pStyle w:val="1E314FCD3DC445BBB2BCD62C5701117B"/>
          </w:pPr>
          <w:r w:rsidRPr="0090596C">
            <w:t>Address</w:t>
          </w:r>
        </w:p>
      </w:docPartBody>
    </w:docPart>
    <w:docPart>
      <w:docPartPr>
        <w:name w:val="D0F801AF063E445985DA32158FD72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25A0A-685A-43DF-92FF-7E608367E0DD}"/>
      </w:docPartPr>
      <w:docPartBody>
        <w:p w:rsidR="007E49D8" w:rsidRDefault="0041046A">
          <w:pPr>
            <w:pStyle w:val="D0F801AF063E445985DA32158FD72293"/>
          </w:pPr>
          <w:r w:rsidRPr="0090596C">
            <w:t>City/State/Zip</w:t>
          </w:r>
        </w:p>
      </w:docPartBody>
    </w:docPart>
    <w:docPart>
      <w:docPartPr>
        <w:name w:val="CE74848A4C97483496BFE1D6DDBDB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3F480-430F-4051-A918-6D296FF5E4A8}"/>
      </w:docPartPr>
      <w:docPartBody>
        <w:p w:rsidR="007E49D8" w:rsidRDefault="0041046A">
          <w:pPr>
            <w:pStyle w:val="CE74848A4C97483496BFE1D6DDBDB3AB"/>
          </w:pPr>
          <w:r w:rsidRPr="0090596C">
            <w:t>Phone</w:t>
          </w:r>
        </w:p>
      </w:docPartBody>
    </w:docPart>
    <w:docPart>
      <w:docPartPr>
        <w:name w:val="A21CA8C00A22436B9C0F4C0F01916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38996-0A02-4D1C-AD91-843199FDE1EC}"/>
      </w:docPartPr>
      <w:docPartBody>
        <w:p w:rsidR="007E49D8" w:rsidRDefault="0041046A">
          <w:pPr>
            <w:pStyle w:val="A21CA8C00A22436B9C0F4C0F01916612"/>
          </w:pPr>
          <w:r w:rsidRPr="0090596C">
            <w:t>Email</w:t>
          </w:r>
        </w:p>
      </w:docPartBody>
    </w:docPart>
    <w:docPart>
      <w:docPartPr>
        <w:name w:val="C7018816F864416EBBBF6282DA224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EF591-28C1-4C58-845B-413AAC2FF978}"/>
      </w:docPartPr>
      <w:docPartBody>
        <w:p w:rsidR="007E49D8" w:rsidRDefault="0041046A">
          <w:pPr>
            <w:pStyle w:val="C7018816F864416EBBBF6282DA224B7B"/>
          </w:pPr>
          <w:r>
            <w:t>Parent 1 Info</w:t>
          </w:r>
        </w:p>
      </w:docPartBody>
    </w:docPart>
    <w:docPart>
      <w:docPartPr>
        <w:name w:val="9BA6BE7397B04C72809EED8A49C43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DAADD-B76F-4E9A-A32E-DC1611D8BB29}"/>
      </w:docPartPr>
      <w:docPartBody>
        <w:p w:rsidR="007E49D8" w:rsidRDefault="0041046A">
          <w:pPr>
            <w:pStyle w:val="9BA6BE7397B04C72809EED8A49C4357F"/>
          </w:pPr>
          <w:r w:rsidRPr="0090596C">
            <w:t>First Name</w:t>
          </w:r>
        </w:p>
      </w:docPartBody>
    </w:docPart>
    <w:docPart>
      <w:docPartPr>
        <w:name w:val="9BDBA9F1243546D1A2A59FBA60509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6028C-77A9-4184-B4F2-C4317555FB82}"/>
      </w:docPartPr>
      <w:docPartBody>
        <w:p w:rsidR="007E49D8" w:rsidRDefault="0041046A">
          <w:pPr>
            <w:pStyle w:val="9BDBA9F1243546D1A2A59FBA60509697"/>
          </w:pPr>
          <w:r w:rsidRPr="0090596C">
            <w:t>Last Name</w:t>
          </w:r>
        </w:p>
      </w:docPartBody>
    </w:docPart>
    <w:docPart>
      <w:docPartPr>
        <w:name w:val="E92AE0B03C9047169ED1C7D4F13C6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8F9AE-AA0C-4511-85A5-CA2F00C964BC}"/>
      </w:docPartPr>
      <w:docPartBody>
        <w:p w:rsidR="007E49D8" w:rsidRDefault="0041046A">
          <w:pPr>
            <w:pStyle w:val="E92AE0B03C9047169ED1C7D4F13C69AE"/>
          </w:pPr>
          <w:r w:rsidRPr="0090596C">
            <w:t>Email</w:t>
          </w:r>
        </w:p>
      </w:docPartBody>
    </w:docPart>
    <w:docPart>
      <w:docPartPr>
        <w:name w:val="91E2C4F514414D89BFB367EFA164C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0E4E9-09C7-4C5A-ADC1-9818565FC197}"/>
      </w:docPartPr>
      <w:docPartBody>
        <w:p w:rsidR="007E49D8" w:rsidRDefault="0041046A">
          <w:pPr>
            <w:pStyle w:val="91E2C4F514414D89BFB367EFA164C50E"/>
          </w:pPr>
          <w:r w:rsidRPr="0090596C">
            <w:t>Parent 2 Info</w:t>
          </w:r>
        </w:p>
      </w:docPartBody>
    </w:docPart>
    <w:docPart>
      <w:docPartPr>
        <w:name w:val="54E79FF8CBAE48839BEAB7F0B0FB6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D73D6-3481-48F2-B466-881FD34B5B89}"/>
      </w:docPartPr>
      <w:docPartBody>
        <w:p w:rsidR="007E49D8" w:rsidRDefault="0041046A">
          <w:pPr>
            <w:pStyle w:val="54E79FF8CBAE48839BEAB7F0B0FB6147"/>
          </w:pPr>
          <w:r w:rsidRPr="00F52451">
            <w:rPr>
              <w:rStyle w:val="PlaceholderText"/>
            </w:rPr>
            <w:t>First Name</w:t>
          </w:r>
        </w:p>
      </w:docPartBody>
    </w:docPart>
    <w:docPart>
      <w:docPartPr>
        <w:name w:val="9EDCA228E4AD4404B07BD88713F81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98177-704F-4E46-8369-35C23F9FB625}"/>
      </w:docPartPr>
      <w:docPartBody>
        <w:p w:rsidR="007E49D8" w:rsidRDefault="0041046A">
          <w:pPr>
            <w:pStyle w:val="9EDCA228E4AD4404B07BD88713F81EC3"/>
          </w:pPr>
          <w:r w:rsidRPr="00F52451">
            <w:rPr>
              <w:rStyle w:val="PlaceholderText"/>
            </w:rPr>
            <w:t>Last Name</w:t>
          </w:r>
        </w:p>
      </w:docPartBody>
    </w:docPart>
    <w:docPart>
      <w:docPartPr>
        <w:name w:val="4646EBA259914E95B3793FFEB06EC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EC2EA-45F7-4A96-85A2-9BB47F690406}"/>
      </w:docPartPr>
      <w:docPartBody>
        <w:p w:rsidR="007E49D8" w:rsidRDefault="0041046A">
          <w:pPr>
            <w:pStyle w:val="4646EBA259914E95B3793FFEB06EC7EF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6A"/>
    <w:rsid w:val="002C73E7"/>
    <w:rsid w:val="0041046A"/>
    <w:rsid w:val="006447C3"/>
    <w:rsid w:val="00654E51"/>
    <w:rsid w:val="007E49D8"/>
    <w:rsid w:val="00945EA1"/>
    <w:rsid w:val="00A73725"/>
    <w:rsid w:val="00E4709F"/>
    <w:rsid w:val="00ED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4FFB89A8434038BBCA21E838722397">
    <w:name w:val="BE4FFB89A8434038BBCA21E838722397"/>
  </w:style>
  <w:style w:type="paragraph" w:customStyle="1" w:styleId="A5CB316F753846B3AAE07E7F23B5B679">
    <w:name w:val="A5CB316F753846B3AAE07E7F23B5B679"/>
  </w:style>
  <w:style w:type="paragraph" w:customStyle="1" w:styleId="694507A50F4F48AB8142CB930B809FD4">
    <w:name w:val="694507A50F4F48AB8142CB930B809FD4"/>
  </w:style>
  <w:style w:type="paragraph" w:customStyle="1" w:styleId="1E314FCD3DC445BBB2BCD62C5701117B">
    <w:name w:val="1E314FCD3DC445BBB2BCD62C5701117B"/>
  </w:style>
  <w:style w:type="paragraph" w:customStyle="1" w:styleId="D0F801AF063E445985DA32158FD72293">
    <w:name w:val="D0F801AF063E445985DA32158FD72293"/>
  </w:style>
  <w:style w:type="paragraph" w:customStyle="1" w:styleId="CE74848A4C97483496BFE1D6DDBDB3AB">
    <w:name w:val="CE74848A4C97483496BFE1D6DDBDB3AB"/>
  </w:style>
  <w:style w:type="paragraph" w:customStyle="1" w:styleId="A21CA8C00A22436B9C0F4C0F01916612">
    <w:name w:val="A21CA8C00A22436B9C0F4C0F01916612"/>
  </w:style>
  <w:style w:type="paragraph" w:customStyle="1" w:styleId="C7018816F864416EBBBF6282DA224B7B">
    <w:name w:val="C7018816F864416EBBBF6282DA224B7B"/>
  </w:style>
  <w:style w:type="paragraph" w:customStyle="1" w:styleId="9BA6BE7397B04C72809EED8A49C4357F">
    <w:name w:val="9BA6BE7397B04C72809EED8A49C4357F"/>
  </w:style>
  <w:style w:type="paragraph" w:customStyle="1" w:styleId="9BDBA9F1243546D1A2A59FBA60509697">
    <w:name w:val="9BDBA9F1243546D1A2A59FBA60509697"/>
  </w:style>
  <w:style w:type="paragraph" w:customStyle="1" w:styleId="E92AE0B03C9047169ED1C7D4F13C69AE">
    <w:name w:val="E92AE0B03C9047169ED1C7D4F13C69AE"/>
  </w:style>
  <w:style w:type="paragraph" w:customStyle="1" w:styleId="91E2C4F514414D89BFB367EFA164C50E">
    <w:name w:val="91E2C4F514414D89BFB367EFA164C50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4E79FF8CBAE48839BEAB7F0B0FB6147">
    <w:name w:val="54E79FF8CBAE48839BEAB7F0B0FB6147"/>
  </w:style>
  <w:style w:type="paragraph" w:customStyle="1" w:styleId="9EDCA228E4AD4404B07BD88713F81EC3">
    <w:name w:val="9EDCA228E4AD4404B07BD88713F81EC3"/>
  </w:style>
  <w:style w:type="paragraph" w:customStyle="1" w:styleId="4646EBA259914E95B3793FFEB06EC7EF">
    <w:name w:val="4646EBA259914E95B3793FFEB06EC7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2020-07-09T19:33:00Z</dcterms:created>
  <dcterms:modified xsi:type="dcterms:W3CDTF">2024-03-14T18:29:00Z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